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B6" w:rsidRPr="00B92B45" w:rsidRDefault="00400AB6" w:rsidP="00BD6E81">
      <w:pPr>
        <w:pStyle w:val="Title"/>
      </w:pPr>
      <w:r w:rsidRPr="00B92B4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472042170" r:id="rId5"/>
        </w:object>
      </w:r>
    </w:p>
    <w:p w:rsidR="00400AB6" w:rsidRPr="00B92B45" w:rsidRDefault="00400AB6" w:rsidP="00BD6E81">
      <w:pPr>
        <w:pStyle w:val="Title"/>
        <w:rPr>
          <w:sz w:val="20"/>
        </w:rPr>
      </w:pPr>
    </w:p>
    <w:p w:rsidR="00400AB6" w:rsidRPr="00B92B45" w:rsidRDefault="00400AB6" w:rsidP="00BD6E81">
      <w:pPr>
        <w:pStyle w:val="Title"/>
        <w:rPr>
          <w:shadow/>
          <w:spacing w:val="-8"/>
          <w:sz w:val="28"/>
        </w:rPr>
      </w:pPr>
      <w:r w:rsidRPr="00B92B45">
        <w:rPr>
          <w:shadow/>
          <w:spacing w:val="-8"/>
          <w:sz w:val="28"/>
        </w:rPr>
        <w:t>НІКОПОЛЬСЬКИЙ МІСЬКИЙ ГОЛОВА</w:t>
      </w:r>
    </w:p>
    <w:p w:rsidR="00400AB6" w:rsidRPr="00B92B45" w:rsidRDefault="00400AB6" w:rsidP="00BD6E81">
      <w:pPr>
        <w:pStyle w:val="Title"/>
        <w:rPr>
          <w:b w:val="0"/>
          <w:bCs/>
          <w:shadow/>
          <w:spacing w:val="8"/>
          <w:sz w:val="16"/>
        </w:rPr>
      </w:pPr>
      <w:r w:rsidRPr="00B92B45">
        <w:rPr>
          <w:b w:val="0"/>
          <w:bCs/>
          <w:shadow/>
          <w:spacing w:val="8"/>
        </w:rPr>
        <w:t>Д н і п р о п е т р о в с ь к а   о б л а с т ь</w:t>
      </w:r>
    </w:p>
    <w:p w:rsidR="00400AB6" w:rsidRPr="00B92B45" w:rsidRDefault="00400AB6" w:rsidP="00BD6E8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400AB6" w:rsidRPr="00B92B45" w:rsidTr="00BD6E8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00AB6" w:rsidRPr="00B92B45" w:rsidRDefault="00400AB6" w:rsidP="00BD6E8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400AB6" w:rsidRPr="00B92B45" w:rsidRDefault="00400AB6" w:rsidP="00BD6E81">
      <w:pPr>
        <w:pStyle w:val="Title"/>
        <w:rPr>
          <w:b w:val="0"/>
          <w:bCs/>
          <w:sz w:val="8"/>
        </w:rPr>
      </w:pPr>
    </w:p>
    <w:p w:rsidR="00400AB6" w:rsidRPr="00B92B45" w:rsidRDefault="00400AB6" w:rsidP="00BD6E81">
      <w:pPr>
        <w:rPr>
          <w:sz w:val="16"/>
          <w:lang w:val="uk-UA"/>
        </w:rPr>
      </w:pPr>
    </w:p>
    <w:p w:rsidR="00400AB6" w:rsidRPr="00B92B45" w:rsidRDefault="00400AB6" w:rsidP="00BD6E8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B92B45">
        <w:tab/>
      </w:r>
      <w:r w:rsidRPr="00B92B45">
        <w:rPr>
          <w:spacing w:val="38"/>
        </w:rPr>
        <w:t xml:space="preserve">РОЗПОРЯДЖЕННЯ </w:t>
      </w:r>
      <w:r w:rsidRPr="00B92B45">
        <w:rPr>
          <w:spacing w:val="38"/>
        </w:rPr>
        <w:tab/>
      </w:r>
    </w:p>
    <w:p w:rsidR="00400AB6" w:rsidRPr="00615DC3" w:rsidRDefault="00400AB6" w:rsidP="00BD6E81">
      <w:pPr>
        <w:rPr>
          <w:sz w:val="20"/>
          <w:u w:val="single"/>
          <w:lang w:val="uk-UA"/>
        </w:rPr>
      </w:pPr>
    </w:p>
    <w:p w:rsidR="00400AB6" w:rsidRDefault="00400AB6" w:rsidP="00BD6E81">
      <w:pPr>
        <w:jc w:val="both"/>
        <w:rPr>
          <w:sz w:val="28"/>
          <w:lang w:val="uk-UA"/>
        </w:rPr>
      </w:pPr>
      <w:r>
        <w:rPr>
          <w:spacing w:val="22"/>
          <w:sz w:val="20"/>
          <w:lang w:val="uk-UA"/>
        </w:rPr>
        <w:t xml:space="preserve">12.09.2014 р.                                      м.Нікополь                                   </w:t>
      </w:r>
      <w:r>
        <w:rPr>
          <w:sz w:val="22"/>
          <w:lang w:val="uk-UA"/>
        </w:rPr>
        <w:t>№ 204-р</w:t>
      </w:r>
    </w:p>
    <w:p w:rsidR="00400AB6" w:rsidRPr="00ED5119" w:rsidRDefault="00400AB6" w:rsidP="00BD6E81">
      <w:pPr>
        <w:rPr>
          <w:sz w:val="28"/>
          <w:szCs w:val="28"/>
          <w:lang w:val="uk-UA"/>
        </w:rPr>
      </w:pPr>
    </w:p>
    <w:p w:rsidR="00400AB6" w:rsidRPr="00ED5119" w:rsidRDefault="00400AB6" w:rsidP="00BD6E81">
      <w:pPr>
        <w:rPr>
          <w:sz w:val="28"/>
          <w:szCs w:val="28"/>
          <w:lang w:val="uk-UA"/>
        </w:rPr>
      </w:pPr>
    </w:p>
    <w:p w:rsidR="00400AB6" w:rsidRDefault="00400AB6" w:rsidP="00BD6E81">
      <w:pPr>
        <w:spacing w:line="264" w:lineRule="auto"/>
        <w:rPr>
          <w:sz w:val="28"/>
          <w:szCs w:val="28"/>
          <w:lang w:val="uk-UA"/>
        </w:rPr>
      </w:pPr>
    </w:p>
    <w:p w:rsidR="00400AB6" w:rsidRPr="000204FE" w:rsidRDefault="00400AB6" w:rsidP="00BD6E81">
      <w:pPr>
        <w:spacing w:line="264" w:lineRule="auto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 xml:space="preserve">Про скликання </w:t>
      </w:r>
      <w:r>
        <w:rPr>
          <w:sz w:val="28"/>
          <w:szCs w:val="28"/>
          <w:lang w:val="uk-UA"/>
        </w:rPr>
        <w:t>50</w:t>
      </w:r>
      <w:r w:rsidRPr="000204FE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(позачергової) </w:t>
      </w:r>
      <w:r w:rsidRPr="000204FE">
        <w:rPr>
          <w:sz w:val="28"/>
          <w:szCs w:val="28"/>
          <w:lang w:val="uk-UA"/>
        </w:rPr>
        <w:t>сесії</w:t>
      </w:r>
    </w:p>
    <w:p w:rsidR="00400AB6" w:rsidRPr="000204FE" w:rsidRDefault="00400AB6" w:rsidP="00BD6E81">
      <w:pPr>
        <w:spacing w:line="264" w:lineRule="auto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>міської ради VІ скликання</w:t>
      </w:r>
    </w:p>
    <w:p w:rsidR="00400AB6" w:rsidRDefault="00400AB6" w:rsidP="00BD6E81">
      <w:pPr>
        <w:spacing w:line="264" w:lineRule="auto"/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spacing w:line="264" w:lineRule="auto"/>
        <w:jc w:val="both"/>
        <w:rPr>
          <w:sz w:val="28"/>
          <w:szCs w:val="28"/>
          <w:lang w:val="uk-UA"/>
        </w:rPr>
      </w:pPr>
    </w:p>
    <w:p w:rsidR="00400AB6" w:rsidRPr="000204FE" w:rsidRDefault="00400AB6" w:rsidP="00BD6E81">
      <w:pPr>
        <w:ind w:firstLine="709"/>
        <w:jc w:val="both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>Згідно зі статтею 42 Закону України від 21 травня 1997 р. № 280-97-ВР «Про місцеве самоврядування в Україні»</w:t>
      </w:r>
      <w:r>
        <w:rPr>
          <w:sz w:val="28"/>
          <w:szCs w:val="28"/>
          <w:lang w:val="uk-UA"/>
        </w:rPr>
        <w:t>, враховуючи пропозиції депутатів Нікопольської міської ради</w:t>
      </w:r>
      <w:r w:rsidRPr="000204FE">
        <w:rPr>
          <w:sz w:val="28"/>
          <w:szCs w:val="28"/>
          <w:lang w:val="uk-UA"/>
        </w:rPr>
        <w:t>:</w:t>
      </w:r>
    </w:p>
    <w:p w:rsidR="00400AB6" w:rsidRPr="000204FE" w:rsidRDefault="00400AB6" w:rsidP="00BD6E81">
      <w:pPr>
        <w:ind w:firstLine="709"/>
        <w:jc w:val="both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>1. Скликати</w:t>
      </w:r>
      <w:r>
        <w:rPr>
          <w:sz w:val="28"/>
          <w:szCs w:val="28"/>
          <w:lang w:val="uk-UA"/>
        </w:rPr>
        <w:t xml:space="preserve"> п’ятдесяту (позачергову) </w:t>
      </w:r>
      <w:r w:rsidRPr="000204FE">
        <w:rPr>
          <w:sz w:val="28"/>
          <w:szCs w:val="28"/>
          <w:lang w:val="uk-UA"/>
        </w:rPr>
        <w:t xml:space="preserve">сесію міської ради VІ скликання </w:t>
      </w:r>
      <w:r>
        <w:rPr>
          <w:sz w:val="28"/>
          <w:szCs w:val="28"/>
          <w:lang w:val="uk-UA"/>
        </w:rPr>
        <w:t xml:space="preserve">                         16 вересня </w:t>
      </w:r>
      <w:r w:rsidRPr="000204FE">
        <w:rPr>
          <w:sz w:val="28"/>
          <w:szCs w:val="28"/>
          <w:lang w:val="uk-UA"/>
        </w:rPr>
        <w:t>201</w:t>
      </w:r>
      <w:r>
        <w:rPr>
          <w:sz w:val="28"/>
          <w:szCs w:val="28"/>
          <w:lang w:val="uk-UA"/>
        </w:rPr>
        <w:t>4</w:t>
      </w:r>
      <w:r w:rsidRPr="000204FE">
        <w:rPr>
          <w:sz w:val="28"/>
          <w:szCs w:val="28"/>
          <w:lang w:val="uk-UA"/>
        </w:rPr>
        <w:t xml:space="preserve"> року о 10.00  в залі  засідань міської ради (4-й поверх).</w:t>
      </w:r>
    </w:p>
    <w:p w:rsidR="00400AB6" w:rsidRDefault="00400AB6" w:rsidP="00BD6E81">
      <w:pPr>
        <w:jc w:val="both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ab/>
        <w:t>2. Винести на розгляд сесії питання:</w:t>
      </w:r>
    </w:p>
    <w:p w:rsidR="00400AB6" w:rsidRDefault="00400AB6" w:rsidP="00BD6E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про звернення Нікопольської міської ради до Голови Національної комісії, що здійснює державне регулювання у сфері енергетики та комунальних послуг, виконуючого обов’язки голови Антимонопольного комітету України, начальника територіального управління Держгірпромнагляду у Дніпропетровській області та Нікопольського міжрайонного прокурора.</w:t>
      </w:r>
    </w:p>
    <w:p w:rsidR="00400AB6" w:rsidRDefault="00400AB6" w:rsidP="00BD6E81">
      <w:pPr>
        <w:jc w:val="both"/>
        <w:rPr>
          <w:sz w:val="28"/>
          <w:szCs w:val="28"/>
          <w:lang w:val="uk-UA"/>
        </w:rPr>
      </w:pPr>
      <w:r w:rsidRPr="008D6EA3">
        <w:rPr>
          <w:sz w:val="28"/>
          <w:szCs w:val="28"/>
          <w:lang w:val="uk-UA"/>
        </w:rPr>
        <w:tab/>
      </w:r>
      <w:r w:rsidRPr="000204FE">
        <w:rPr>
          <w:sz w:val="28"/>
          <w:szCs w:val="28"/>
          <w:lang w:val="uk-UA"/>
        </w:rPr>
        <w:t xml:space="preserve">3. Запросити на </w:t>
      </w:r>
      <w:r>
        <w:rPr>
          <w:sz w:val="28"/>
          <w:szCs w:val="28"/>
          <w:lang w:val="uk-UA"/>
        </w:rPr>
        <w:t xml:space="preserve">п’ятдесяту (позачергову) </w:t>
      </w:r>
      <w:r w:rsidRPr="000204FE">
        <w:rPr>
          <w:sz w:val="28"/>
          <w:szCs w:val="28"/>
          <w:lang w:val="uk-UA"/>
        </w:rPr>
        <w:t>сесію міської ради</w:t>
      </w:r>
      <w:r w:rsidRPr="000204FE">
        <w:rPr>
          <w:color w:val="000000"/>
          <w:sz w:val="28"/>
          <w:szCs w:val="28"/>
          <w:lang w:val="uk-UA"/>
        </w:rPr>
        <w:t xml:space="preserve"> народного депутата України, обраного в одномандатному виборчому окрузі № 35, </w:t>
      </w:r>
      <w:r w:rsidRPr="000204FE">
        <w:rPr>
          <w:sz w:val="28"/>
          <w:szCs w:val="28"/>
          <w:lang w:val="uk-UA"/>
        </w:rPr>
        <w:t xml:space="preserve">депутатів Дніпропетровської </w:t>
      </w:r>
      <w:r>
        <w:rPr>
          <w:sz w:val="28"/>
          <w:szCs w:val="28"/>
          <w:lang w:val="uk-UA"/>
        </w:rPr>
        <w:t xml:space="preserve">  </w:t>
      </w:r>
      <w:r w:rsidRPr="000204FE">
        <w:rPr>
          <w:sz w:val="28"/>
          <w:szCs w:val="28"/>
          <w:lang w:val="uk-UA"/>
        </w:rPr>
        <w:t xml:space="preserve">обласної </w:t>
      </w:r>
      <w:r>
        <w:rPr>
          <w:sz w:val="28"/>
          <w:szCs w:val="28"/>
          <w:lang w:val="uk-UA"/>
        </w:rPr>
        <w:t xml:space="preserve">    </w:t>
      </w:r>
      <w:r w:rsidRPr="000204FE">
        <w:rPr>
          <w:sz w:val="28"/>
          <w:szCs w:val="28"/>
          <w:lang w:val="uk-UA"/>
        </w:rPr>
        <w:t xml:space="preserve">ради </w:t>
      </w:r>
      <w:r>
        <w:rPr>
          <w:sz w:val="28"/>
          <w:szCs w:val="28"/>
          <w:lang w:val="uk-UA"/>
        </w:rPr>
        <w:t xml:space="preserve">    </w:t>
      </w:r>
      <w:r w:rsidRPr="000204F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     </w:t>
      </w:r>
      <w:r w:rsidRPr="000204FE">
        <w:rPr>
          <w:sz w:val="28"/>
          <w:szCs w:val="28"/>
          <w:lang w:val="uk-UA"/>
        </w:rPr>
        <w:t xml:space="preserve">м. 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 xml:space="preserve">Нікополя, </w:t>
      </w:r>
      <w:r>
        <w:rPr>
          <w:sz w:val="28"/>
          <w:szCs w:val="28"/>
          <w:lang w:val="uk-UA"/>
        </w:rPr>
        <w:t xml:space="preserve">     </w:t>
      </w:r>
      <w:r w:rsidRPr="000204FE">
        <w:rPr>
          <w:sz w:val="28"/>
          <w:szCs w:val="28"/>
          <w:lang w:val="uk-UA"/>
        </w:rPr>
        <w:t>Нікопольського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>міжрайонного прокурора, голову міськрайонного суду, начальника</w:t>
      </w:r>
      <w:r>
        <w:rPr>
          <w:sz w:val="28"/>
          <w:szCs w:val="28"/>
          <w:lang w:val="uk-UA"/>
        </w:rPr>
        <w:t xml:space="preserve">  </w:t>
      </w:r>
      <w:r w:rsidRPr="000204FE">
        <w:rPr>
          <w:sz w:val="28"/>
          <w:szCs w:val="28"/>
          <w:lang w:val="uk-UA"/>
        </w:rPr>
        <w:t xml:space="preserve"> міського</w:t>
      </w:r>
      <w:r>
        <w:rPr>
          <w:sz w:val="28"/>
          <w:szCs w:val="28"/>
          <w:lang w:val="uk-UA"/>
        </w:rPr>
        <w:t xml:space="preserve">  </w:t>
      </w:r>
      <w:r w:rsidRPr="000204FE">
        <w:rPr>
          <w:sz w:val="28"/>
          <w:szCs w:val="28"/>
          <w:lang w:val="uk-UA"/>
        </w:rPr>
        <w:t xml:space="preserve"> відділу 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 xml:space="preserve">УМВС, 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 xml:space="preserve">Почесних </w:t>
      </w:r>
      <w:r>
        <w:rPr>
          <w:sz w:val="28"/>
          <w:szCs w:val="28"/>
          <w:lang w:val="uk-UA"/>
        </w:rPr>
        <w:t xml:space="preserve">  </w:t>
      </w:r>
      <w:r w:rsidRPr="000204FE">
        <w:rPr>
          <w:sz w:val="28"/>
          <w:szCs w:val="28"/>
          <w:lang w:val="uk-UA"/>
        </w:rPr>
        <w:t xml:space="preserve">громадян 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 xml:space="preserve">міста, </w:t>
      </w:r>
      <w:r>
        <w:rPr>
          <w:sz w:val="28"/>
          <w:szCs w:val="28"/>
          <w:lang w:val="uk-UA"/>
        </w:rPr>
        <w:t xml:space="preserve"> </w:t>
      </w:r>
      <w:r w:rsidRPr="000204FE">
        <w:rPr>
          <w:sz w:val="28"/>
          <w:szCs w:val="28"/>
          <w:lang w:val="uk-UA"/>
        </w:rPr>
        <w:t xml:space="preserve">керівників </w:t>
      </w:r>
    </w:p>
    <w:p w:rsidR="00400AB6" w:rsidRPr="000204FE" w:rsidRDefault="00400AB6" w:rsidP="00BD6E81">
      <w:pPr>
        <w:jc w:val="both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>підприємств міста,</w:t>
      </w:r>
      <w:r>
        <w:rPr>
          <w:sz w:val="28"/>
          <w:szCs w:val="28"/>
          <w:lang w:val="uk-UA"/>
        </w:rPr>
        <w:t xml:space="preserve"> з</w:t>
      </w:r>
      <w:r w:rsidRPr="000204FE">
        <w:rPr>
          <w:sz w:val="28"/>
          <w:szCs w:val="28"/>
          <w:lang w:val="uk-UA"/>
        </w:rPr>
        <w:t xml:space="preserve">аступників міського голови, керівників виконавчих органів міської ради, </w:t>
      </w:r>
      <w:r>
        <w:rPr>
          <w:sz w:val="28"/>
          <w:szCs w:val="28"/>
          <w:lang w:val="uk-UA"/>
        </w:rPr>
        <w:t>п</w:t>
      </w:r>
      <w:r w:rsidRPr="000204FE">
        <w:rPr>
          <w:sz w:val="28"/>
          <w:szCs w:val="28"/>
          <w:lang w:val="uk-UA"/>
        </w:rPr>
        <w:t xml:space="preserve">редставників засобів масової інформації. </w:t>
      </w:r>
    </w:p>
    <w:p w:rsidR="00400AB6" w:rsidRPr="000204FE" w:rsidRDefault="00400AB6" w:rsidP="00BD6E81">
      <w:pPr>
        <w:jc w:val="both"/>
        <w:rPr>
          <w:sz w:val="28"/>
          <w:szCs w:val="28"/>
          <w:lang w:val="uk-UA"/>
        </w:rPr>
      </w:pPr>
      <w:r w:rsidRPr="000204FE">
        <w:rPr>
          <w:sz w:val="28"/>
          <w:szCs w:val="28"/>
          <w:lang w:val="uk-UA"/>
        </w:rPr>
        <w:tab/>
        <w:t>4. Реєстрацію депутатів міської ради та запрошених на сесію провести о 9.30 у вестибюлі четвертого поверху.</w:t>
      </w:r>
    </w:p>
    <w:p w:rsidR="00400AB6" w:rsidRPr="000204FE" w:rsidRDefault="00400AB6" w:rsidP="00BD6E81">
      <w:pPr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tabs>
          <w:tab w:val="left" w:pos="7125"/>
        </w:tabs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tabs>
          <w:tab w:val="left" w:pos="7125"/>
        </w:tabs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tabs>
          <w:tab w:val="left" w:pos="7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Виконуючий обов’язки</w:t>
      </w:r>
    </w:p>
    <w:p w:rsidR="00400AB6" w:rsidRDefault="00400AB6" w:rsidP="00BD6E81">
      <w:pPr>
        <w:tabs>
          <w:tab w:val="left" w:pos="712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А.П.Фісак</w:t>
      </w:r>
    </w:p>
    <w:p w:rsidR="00400AB6" w:rsidRDefault="00400AB6" w:rsidP="00BD6E81">
      <w:pPr>
        <w:tabs>
          <w:tab w:val="left" w:pos="7125"/>
        </w:tabs>
        <w:jc w:val="both"/>
        <w:rPr>
          <w:sz w:val="28"/>
          <w:szCs w:val="28"/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>
      <w:pPr>
        <w:rPr>
          <w:lang w:val="uk-UA"/>
        </w:rPr>
      </w:pPr>
    </w:p>
    <w:p w:rsidR="00400AB6" w:rsidRDefault="00400AB6" w:rsidP="00BD6E81">
      <w:pPr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jc w:val="both"/>
        <w:rPr>
          <w:sz w:val="28"/>
          <w:szCs w:val="28"/>
          <w:lang w:val="uk-UA"/>
        </w:rPr>
      </w:pPr>
    </w:p>
    <w:p w:rsidR="00400AB6" w:rsidRDefault="00400AB6" w:rsidP="00BD6E81">
      <w:pPr>
        <w:jc w:val="both"/>
        <w:rPr>
          <w:sz w:val="28"/>
          <w:szCs w:val="28"/>
          <w:lang w:val="uk-UA"/>
        </w:rPr>
      </w:pPr>
    </w:p>
    <w:sectPr w:rsidR="00400AB6" w:rsidSect="00BD6E81">
      <w:pgSz w:w="11906" w:h="16838"/>
      <w:pgMar w:top="284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6E81"/>
    <w:rsid w:val="000204FE"/>
    <w:rsid w:val="00180D34"/>
    <w:rsid w:val="00186A3B"/>
    <w:rsid w:val="001D4A68"/>
    <w:rsid w:val="00312E98"/>
    <w:rsid w:val="00400AB6"/>
    <w:rsid w:val="004177DE"/>
    <w:rsid w:val="00612CA0"/>
    <w:rsid w:val="00615DC3"/>
    <w:rsid w:val="007008A5"/>
    <w:rsid w:val="00745FA3"/>
    <w:rsid w:val="0087563B"/>
    <w:rsid w:val="008D46C4"/>
    <w:rsid w:val="008D6EA3"/>
    <w:rsid w:val="00905C37"/>
    <w:rsid w:val="0097364D"/>
    <w:rsid w:val="009F20BA"/>
    <w:rsid w:val="00A3657B"/>
    <w:rsid w:val="00A44B7E"/>
    <w:rsid w:val="00B83380"/>
    <w:rsid w:val="00B92B45"/>
    <w:rsid w:val="00BD2149"/>
    <w:rsid w:val="00BD6E81"/>
    <w:rsid w:val="00BE502A"/>
    <w:rsid w:val="00D03A17"/>
    <w:rsid w:val="00D5518E"/>
    <w:rsid w:val="00EC7953"/>
    <w:rsid w:val="00ED5119"/>
    <w:rsid w:val="00F77BE3"/>
    <w:rsid w:val="00FB0B8B"/>
    <w:rsid w:val="00FE4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E81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D6E81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Title">
    <w:name w:val="Title"/>
    <w:basedOn w:val="Normal"/>
    <w:link w:val="TitleChar"/>
    <w:uiPriority w:val="99"/>
    <w:qFormat/>
    <w:rsid w:val="00BD6E81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</TotalTime>
  <Pages>2</Pages>
  <Words>1078</Words>
  <Characters>615</Characters>
  <Application>Microsoft Office Outlook</Application>
  <DocSecurity>0</DocSecurity>
  <Lines>0</Lines>
  <Paragraphs>0</Paragraphs>
  <ScaleCrop>false</ScaleCrop>
  <Company>201appgs1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201appgs1</dc:creator>
  <cp:keywords/>
  <dc:description/>
  <cp:lastModifiedBy>201appgs1</cp:lastModifiedBy>
  <cp:revision>16</cp:revision>
  <cp:lastPrinted>2014-09-12T12:22:00Z</cp:lastPrinted>
  <dcterms:created xsi:type="dcterms:W3CDTF">2014-09-12T10:29:00Z</dcterms:created>
  <dcterms:modified xsi:type="dcterms:W3CDTF">2014-09-12T12:50:00Z</dcterms:modified>
</cp:coreProperties>
</file>