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CA8" w:rsidRDefault="00840CA8" w:rsidP="00493071">
      <w:pPr>
        <w:pStyle w:val="a"/>
      </w:pPr>
      <w:r w:rsidRPr="00B659F4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536405540" r:id="rId5"/>
        </w:object>
      </w:r>
    </w:p>
    <w:p w:rsidR="00840CA8" w:rsidRDefault="00840CA8" w:rsidP="00493071">
      <w:pPr>
        <w:pStyle w:val="a"/>
        <w:rPr>
          <w:sz w:val="20"/>
        </w:rPr>
      </w:pPr>
    </w:p>
    <w:p w:rsidR="00840CA8" w:rsidRPr="00493071" w:rsidRDefault="00840CA8" w:rsidP="00493071">
      <w:pPr>
        <w:pStyle w:val="a"/>
        <w:rPr>
          <w:spacing w:val="-8"/>
          <w:sz w:val="28"/>
        </w:rPr>
      </w:pPr>
      <w:r w:rsidRPr="00493071">
        <w:rPr>
          <w:spacing w:val="-8"/>
          <w:sz w:val="28"/>
        </w:rPr>
        <w:t>НІКОПОЛЬСЬКИЙ МІСЬКИЙ ГОЛОВА</w:t>
      </w:r>
    </w:p>
    <w:p w:rsidR="00840CA8" w:rsidRPr="00493071" w:rsidRDefault="00840CA8" w:rsidP="00493071">
      <w:pPr>
        <w:pStyle w:val="a"/>
        <w:rPr>
          <w:b w:val="0"/>
          <w:bCs/>
          <w:spacing w:val="8"/>
          <w:sz w:val="16"/>
        </w:rPr>
      </w:pPr>
      <w:r w:rsidRPr="00493071">
        <w:rPr>
          <w:b w:val="0"/>
          <w:bCs/>
          <w:spacing w:val="8"/>
        </w:rPr>
        <w:t>Д н і п р о п е т р о в с ь к а   о б л а с т ь</w:t>
      </w:r>
    </w:p>
    <w:p w:rsidR="00840CA8" w:rsidRPr="00493071" w:rsidRDefault="00840CA8" w:rsidP="00493071">
      <w:pPr>
        <w:pStyle w:val="a"/>
        <w:tabs>
          <w:tab w:val="left" w:pos="7068"/>
        </w:tabs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840CA8" w:rsidTr="00D2434D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40CA8" w:rsidRDefault="00840CA8" w:rsidP="00D2434D">
            <w:pPr>
              <w:pStyle w:val="a"/>
              <w:jc w:val="left"/>
              <w:rPr>
                <w:b w:val="0"/>
                <w:sz w:val="12"/>
              </w:rPr>
            </w:pPr>
          </w:p>
        </w:tc>
      </w:tr>
    </w:tbl>
    <w:p w:rsidR="00840CA8" w:rsidRDefault="00840CA8" w:rsidP="00493071">
      <w:pPr>
        <w:pStyle w:val="a"/>
        <w:rPr>
          <w:b w:val="0"/>
          <w:bCs/>
          <w:sz w:val="8"/>
        </w:rPr>
      </w:pPr>
    </w:p>
    <w:p w:rsidR="00840CA8" w:rsidRDefault="00840CA8" w:rsidP="00493071">
      <w:pPr>
        <w:rPr>
          <w:sz w:val="16"/>
          <w:lang w:val="uk-UA"/>
        </w:rPr>
      </w:pPr>
    </w:p>
    <w:p w:rsidR="00840CA8" w:rsidRDefault="00840CA8" w:rsidP="0049307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840CA8" w:rsidRDefault="00840CA8" w:rsidP="00493071">
      <w:pPr>
        <w:rPr>
          <w:sz w:val="20"/>
          <w:lang w:val="uk-UA"/>
        </w:rPr>
      </w:pPr>
    </w:p>
    <w:p w:rsidR="00840CA8" w:rsidRPr="009845D0" w:rsidRDefault="00840CA8" w:rsidP="00493071">
      <w:pPr>
        <w:jc w:val="both"/>
        <w:rPr>
          <w:sz w:val="28"/>
          <w:szCs w:val="28"/>
          <w:lang w:val="uk-UA"/>
        </w:rPr>
      </w:pPr>
      <w:r w:rsidRPr="00BA22A6">
        <w:rPr>
          <w:sz w:val="22"/>
          <w:u w:val="single"/>
          <w:lang w:val="uk-UA"/>
        </w:rPr>
        <w:t>_</w:t>
      </w:r>
      <w:r>
        <w:rPr>
          <w:sz w:val="22"/>
          <w:u w:val="single"/>
          <w:lang w:val="uk-UA"/>
        </w:rPr>
        <w:t xml:space="preserve">15.09.2016 </w:t>
      </w:r>
      <w:r w:rsidRPr="00BA22A6">
        <w:rPr>
          <w:sz w:val="22"/>
          <w:lang w:val="uk-UA"/>
        </w:rPr>
        <w:t xml:space="preserve">                                                    </w:t>
      </w:r>
      <w:r>
        <w:rPr>
          <w:spacing w:val="22"/>
          <w:sz w:val="20"/>
          <w:lang w:val="uk-UA"/>
        </w:rPr>
        <w:t xml:space="preserve">м.Нікополь                                   </w:t>
      </w:r>
      <w:r>
        <w:rPr>
          <w:spacing w:val="22"/>
          <w:sz w:val="28"/>
          <w:szCs w:val="28"/>
          <w:lang w:val="uk-UA"/>
        </w:rPr>
        <w:t>№</w:t>
      </w:r>
      <w:r w:rsidRPr="00BA22A6">
        <w:rPr>
          <w:sz w:val="22"/>
          <w:u w:val="single"/>
          <w:lang w:val="uk-UA"/>
        </w:rPr>
        <w:t>___231 - р__</w:t>
      </w:r>
    </w:p>
    <w:p w:rsidR="00840CA8" w:rsidRDefault="00840CA8" w:rsidP="00493071">
      <w:pPr>
        <w:rPr>
          <w:sz w:val="28"/>
          <w:szCs w:val="28"/>
          <w:lang w:val="uk-UA"/>
        </w:rPr>
      </w:pPr>
    </w:p>
    <w:p w:rsidR="00840CA8" w:rsidRDefault="00840CA8" w:rsidP="00493071">
      <w:pPr>
        <w:rPr>
          <w:sz w:val="28"/>
          <w:szCs w:val="28"/>
          <w:lang w:val="uk-UA"/>
        </w:rPr>
      </w:pPr>
    </w:p>
    <w:p w:rsidR="00840CA8" w:rsidRDefault="00840CA8" w:rsidP="004930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затвердження нового складу </w:t>
      </w:r>
    </w:p>
    <w:p w:rsidR="00840CA8" w:rsidRDefault="00840CA8" w:rsidP="004930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міської комісії з питань безпеки </w:t>
      </w:r>
    </w:p>
    <w:p w:rsidR="00840CA8" w:rsidRDefault="00840CA8" w:rsidP="004930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дорожнього руху та екологічної </w:t>
      </w:r>
    </w:p>
    <w:p w:rsidR="00840CA8" w:rsidRDefault="00840CA8" w:rsidP="004930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безпеки транспортних засобів</w:t>
      </w:r>
    </w:p>
    <w:p w:rsidR="00840CA8" w:rsidRDefault="00840CA8" w:rsidP="00493071">
      <w:pPr>
        <w:rPr>
          <w:sz w:val="28"/>
          <w:szCs w:val="28"/>
          <w:lang w:val="uk-UA"/>
        </w:rPr>
      </w:pPr>
    </w:p>
    <w:p w:rsidR="00840CA8" w:rsidRPr="002279CF" w:rsidRDefault="00840CA8" w:rsidP="00493071">
      <w:pPr>
        <w:rPr>
          <w:sz w:val="28"/>
          <w:szCs w:val="28"/>
          <w:lang w:val="uk-UA"/>
        </w:rPr>
      </w:pPr>
    </w:p>
    <w:p w:rsidR="00840CA8" w:rsidRDefault="00840CA8" w:rsidP="00493071">
      <w:pPr>
        <w:ind w:firstLine="708"/>
        <w:jc w:val="both"/>
        <w:rPr>
          <w:sz w:val="28"/>
          <w:szCs w:val="28"/>
          <w:lang w:val="uk-UA"/>
        </w:rPr>
      </w:pPr>
      <w:r w:rsidRPr="00433981">
        <w:rPr>
          <w:sz w:val="28"/>
          <w:szCs w:val="28"/>
          <w:lang w:val="uk-UA"/>
        </w:rPr>
        <w:t xml:space="preserve">З метою </w:t>
      </w:r>
      <w:r w:rsidRPr="00493071">
        <w:rPr>
          <w:color w:val="000000"/>
          <w:sz w:val="28"/>
          <w:szCs w:val="28"/>
          <w:shd w:val="clear" w:color="auto" w:fill="FFFFFF"/>
          <w:lang w:val="uk-UA"/>
        </w:rPr>
        <w:t>захисту життя та здоров'я громадян, створення безпечних і комфортних умов для учасників руху та охорони навколишнього природного середовища</w:t>
      </w:r>
      <w:r>
        <w:rPr>
          <w:sz w:val="28"/>
          <w:szCs w:val="28"/>
          <w:lang w:val="uk-UA"/>
        </w:rPr>
        <w:t>, у зв’язку з кадровими змінами, що відбулися у виконавчих органах міської ради, керуючись статтею 42 Закону України «Про місцеве самоврядування в Україні»:</w:t>
      </w:r>
    </w:p>
    <w:p w:rsidR="00840CA8" w:rsidRDefault="00840CA8" w:rsidP="00493071">
      <w:pPr>
        <w:ind w:firstLine="708"/>
        <w:jc w:val="both"/>
        <w:rPr>
          <w:sz w:val="28"/>
          <w:szCs w:val="28"/>
          <w:lang w:val="uk-UA"/>
        </w:rPr>
      </w:pPr>
      <w:r w:rsidRPr="00A40B29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Затвердити новий склад міської комісії з питань безпеки дорожнього руху та екологічної безпеки транспортних засобів (додається).</w:t>
      </w:r>
    </w:p>
    <w:p w:rsidR="00840CA8" w:rsidRDefault="00840CA8" w:rsidP="0049307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Пункт 1 Розпорядження міського голови від 23.09.2014 року№ 218-р «Про затвердження нового складу міської комісії з питань безпеки дорожнього руху та екологічної безпеки транспортних засобів» вважати таким, що втратив чинність.</w:t>
      </w:r>
    </w:p>
    <w:p w:rsidR="00840CA8" w:rsidRDefault="00840CA8" w:rsidP="00493071">
      <w:pPr>
        <w:ind w:firstLine="708"/>
        <w:jc w:val="both"/>
        <w:rPr>
          <w:sz w:val="28"/>
          <w:szCs w:val="28"/>
          <w:lang w:val="uk-UA"/>
        </w:rPr>
      </w:pPr>
      <w:r w:rsidRPr="001F5337">
        <w:rPr>
          <w:sz w:val="28"/>
          <w:szCs w:val="28"/>
          <w:lang w:val="uk-UA"/>
        </w:rPr>
        <w:t>3. Координацію роботи щодо виконання цього розпорядження покласти на начальника управління житлово-комунального господарства Нікопольської міської ради (Зінченко)</w:t>
      </w:r>
      <w:r>
        <w:rPr>
          <w:sz w:val="28"/>
          <w:szCs w:val="28"/>
          <w:lang w:val="uk-UA"/>
        </w:rPr>
        <w:t>, контроль покласти на заступника міського голови в межах розподілу функціональних повноважень.</w:t>
      </w:r>
    </w:p>
    <w:p w:rsidR="00840CA8" w:rsidRDefault="00840CA8" w:rsidP="00493071">
      <w:pPr>
        <w:rPr>
          <w:sz w:val="28"/>
          <w:szCs w:val="28"/>
          <w:lang w:val="uk-UA"/>
        </w:rPr>
      </w:pPr>
    </w:p>
    <w:p w:rsidR="00840CA8" w:rsidRDefault="00840CA8" w:rsidP="00493071">
      <w:pPr>
        <w:rPr>
          <w:sz w:val="28"/>
          <w:szCs w:val="28"/>
          <w:lang w:val="uk-UA"/>
        </w:rPr>
      </w:pPr>
    </w:p>
    <w:p w:rsidR="00840CA8" w:rsidRPr="00A40B29" w:rsidRDefault="00840CA8" w:rsidP="004930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О.В</w:t>
      </w:r>
      <w:r w:rsidRPr="00A40B29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Коник</w:t>
      </w: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rPr>
          <w:lang w:val="uk-UA"/>
        </w:rPr>
      </w:pPr>
    </w:p>
    <w:p w:rsidR="00840CA8" w:rsidRDefault="00840CA8" w:rsidP="00493071">
      <w:pPr>
        <w:ind w:left="48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</w:p>
    <w:p w:rsidR="00840CA8" w:rsidRDefault="00840CA8" w:rsidP="00493071">
      <w:pPr>
        <w:ind w:left="48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розпорядження міського голови</w:t>
      </w:r>
    </w:p>
    <w:p w:rsidR="00840CA8" w:rsidRDefault="00840CA8" w:rsidP="00493071">
      <w:pPr>
        <w:ind w:left="48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_______________ №__________</w:t>
      </w:r>
    </w:p>
    <w:p w:rsidR="00840CA8" w:rsidRDefault="00840CA8" w:rsidP="00493071">
      <w:pPr>
        <w:ind w:left="5400"/>
        <w:jc w:val="center"/>
        <w:rPr>
          <w:sz w:val="28"/>
          <w:szCs w:val="28"/>
          <w:lang w:val="uk-UA"/>
        </w:rPr>
      </w:pPr>
    </w:p>
    <w:p w:rsidR="00840CA8" w:rsidRDefault="00840CA8" w:rsidP="00493071">
      <w:pPr>
        <w:ind w:left="5400"/>
        <w:jc w:val="center"/>
        <w:rPr>
          <w:sz w:val="28"/>
          <w:szCs w:val="28"/>
          <w:lang w:val="uk-UA"/>
        </w:rPr>
      </w:pPr>
    </w:p>
    <w:p w:rsidR="00840CA8" w:rsidRDefault="00840CA8" w:rsidP="0049307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840CA8" w:rsidRDefault="00840CA8" w:rsidP="0009261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міської комісії з питань безпеки дорожнього руху та </w:t>
      </w:r>
    </w:p>
    <w:p w:rsidR="00840CA8" w:rsidRDefault="00840CA8" w:rsidP="0009261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екологічної безпеки транспортних засобів</w:t>
      </w:r>
    </w:p>
    <w:p w:rsidR="00840CA8" w:rsidRDefault="00840CA8" w:rsidP="00493071">
      <w:pPr>
        <w:jc w:val="center"/>
        <w:rPr>
          <w:sz w:val="28"/>
          <w:szCs w:val="28"/>
          <w:lang w:val="uk-UA"/>
        </w:rPr>
      </w:pPr>
    </w:p>
    <w:p w:rsidR="00840CA8" w:rsidRDefault="00840CA8" w:rsidP="00493071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0A0"/>
      </w:tblPr>
      <w:tblGrid>
        <w:gridCol w:w="3681"/>
        <w:gridCol w:w="425"/>
        <w:gridCol w:w="5239"/>
      </w:tblGrid>
      <w:tr w:rsidR="00840CA8" w:rsidRPr="00C86007" w:rsidTr="00F216B6">
        <w:trPr>
          <w:trHeight w:val="317"/>
        </w:trPr>
        <w:tc>
          <w:tcPr>
            <w:tcW w:w="3681" w:type="dxa"/>
          </w:tcPr>
          <w:p w:rsidR="00840CA8" w:rsidRDefault="00840CA8" w:rsidP="001525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САЮК</w:t>
            </w:r>
          </w:p>
          <w:p w:rsidR="00840CA8" w:rsidRPr="00C86007" w:rsidRDefault="00840CA8" w:rsidP="001525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Іванович</w:t>
            </w:r>
          </w:p>
        </w:tc>
        <w:tc>
          <w:tcPr>
            <w:tcW w:w="425" w:type="dxa"/>
          </w:tcPr>
          <w:p w:rsidR="00840CA8" w:rsidRPr="00C86007" w:rsidRDefault="00840CA8" w:rsidP="001525D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239" w:type="dxa"/>
          </w:tcPr>
          <w:p w:rsidR="00840CA8" w:rsidRDefault="00840CA8" w:rsidP="00D2434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секретар міської ради, голова комісії</w:t>
            </w:r>
          </w:p>
          <w:p w:rsidR="00840CA8" w:rsidRDefault="00840CA8" w:rsidP="00D2434D">
            <w:pPr>
              <w:rPr>
                <w:sz w:val="28"/>
                <w:szCs w:val="28"/>
                <w:lang w:val="uk-UA"/>
              </w:rPr>
            </w:pPr>
          </w:p>
          <w:p w:rsidR="00840CA8" w:rsidRPr="00C86007" w:rsidRDefault="00840CA8" w:rsidP="00D2434D">
            <w:pPr>
              <w:rPr>
                <w:sz w:val="28"/>
                <w:szCs w:val="28"/>
                <w:lang w:val="uk-UA"/>
              </w:rPr>
            </w:pPr>
          </w:p>
        </w:tc>
      </w:tr>
      <w:tr w:rsidR="00840CA8" w:rsidRPr="00C86007" w:rsidTr="00F216B6">
        <w:trPr>
          <w:trHeight w:val="317"/>
        </w:trPr>
        <w:tc>
          <w:tcPr>
            <w:tcW w:w="3681" w:type="dxa"/>
          </w:tcPr>
          <w:p w:rsidR="00840CA8" w:rsidRDefault="00840CA8" w:rsidP="001525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ПОНОЧОВНА</w:t>
            </w:r>
          </w:p>
          <w:p w:rsidR="00840CA8" w:rsidRPr="00C86007" w:rsidRDefault="00840CA8" w:rsidP="001525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Оксана Геннадіївна</w:t>
            </w:r>
          </w:p>
        </w:tc>
        <w:tc>
          <w:tcPr>
            <w:tcW w:w="425" w:type="dxa"/>
          </w:tcPr>
          <w:p w:rsidR="00840CA8" w:rsidRDefault="00840CA8" w:rsidP="001525DE">
            <w:pPr>
              <w:jc w:val="center"/>
            </w:pPr>
            <w:r w:rsidRPr="00DA50BA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239" w:type="dxa"/>
          </w:tcPr>
          <w:p w:rsidR="00840CA8" w:rsidRPr="0093743F" w:rsidRDefault="00840CA8" w:rsidP="001525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93743F">
              <w:rPr>
                <w:sz w:val="28"/>
                <w:szCs w:val="28"/>
                <w:lang w:val="uk-UA"/>
              </w:rPr>
              <w:t>пеціаліст 1 категорії відділу комунального господарства управління житлово-комунального господарства Нікопольської міської ради, секретар комісії</w:t>
            </w:r>
          </w:p>
          <w:p w:rsidR="00840CA8" w:rsidRPr="0093743F" w:rsidRDefault="00840CA8" w:rsidP="001525DE">
            <w:pPr>
              <w:rPr>
                <w:sz w:val="28"/>
                <w:szCs w:val="28"/>
                <w:lang w:val="uk-UA"/>
              </w:rPr>
            </w:pPr>
          </w:p>
        </w:tc>
      </w:tr>
      <w:tr w:rsidR="00840CA8" w:rsidRPr="00C86007" w:rsidTr="00F216B6">
        <w:trPr>
          <w:trHeight w:val="317"/>
        </w:trPr>
        <w:tc>
          <w:tcPr>
            <w:tcW w:w="3681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ДЕЙНЕГА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Володимирович</w:t>
            </w:r>
          </w:p>
        </w:tc>
        <w:tc>
          <w:tcPr>
            <w:tcW w:w="425" w:type="dxa"/>
          </w:tcPr>
          <w:p w:rsidR="00840CA8" w:rsidRPr="00DA50BA" w:rsidRDefault="00840CA8" w:rsidP="001525D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239" w:type="dxa"/>
          </w:tcPr>
          <w:p w:rsidR="00840CA8" w:rsidRDefault="00840CA8" w:rsidP="001525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</w:t>
            </w:r>
            <w:r w:rsidRPr="00BE6FBB">
              <w:rPr>
                <w:sz w:val="28"/>
                <w:szCs w:val="28"/>
                <w:lang w:val="uk-UA"/>
              </w:rPr>
              <w:t>нспектор Нікопольського відділення поліції Головного управління Національної поліції в Дніпропетровській області (за згодою)</w:t>
            </w:r>
          </w:p>
          <w:p w:rsidR="00840CA8" w:rsidRDefault="00840CA8" w:rsidP="001525DE">
            <w:pPr>
              <w:rPr>
                <w:sz w:val="28"/>
                <w:szCs w:val="28"/>
                <w:lang w:val="uk-UA"/>
              </w:rPr>
            </w:pPr>
          </w:p>
        </w:tc>
      </w:tr>
      <w:tr w:rsidR="00840CA8" w:rsidRPr="00C86007" w:rsidTr="00F216B6">
        <w:trPr>
          <w:trHeight w:val="317"/>
        </w:trPr>
        <w:tc>
          <w:tcPr>
            <w:tcW w:w="3681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ЛАТАШЕНКО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Олександрович</w:t>
            </w:r>
          </w:p>
        </w:tc>
        <w:tc>
          <w:tcPr>
            <w:tcW w:w="425" w:type="dxa"/>
          </w:tcPr>
          <w:p w:rsidR="00840CA8" w:rsidRDefault="00840CA8" w:rsidP="001525D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239" w:type="dxa"/>
          </w:tcPr>
          <w:p w:rsidR="00840CA8" w:rsidRPr="0093743F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93743F">
              <w:rPr>
                <w:sz w:val="28"/>
                <w:szCs w:val="28"/>
                <w:lang w:val="uk-UA"/>
              </w:rPr>
              <w:t>ачальник комунального господарства управління житлово-комунального господарства Нікопольської міської ради</w:t>
            </w:r>
          </w:p>
          <w:p w:rsidR="00840CA8" w:rsidRDefault="00840CA8" w:rsidP="001525DE">
            <w:pPr>
              <w:rPr>
                <w:sz w:val="28"/>
                <w:szCs w:val="28"/>
                <w:lang w:val="uk-UA"/>
              </w:rPr>
            </w:pPr>
          </w:p>
        </w:tc>
      </w:tr>
      <w:tr w:rsidR="00840CA8" w:rsidRPr="00C86007" w:rsidTr="00F216B6">
        <w:trPr>
          <w:trHeight w:val="317"/>
        </w:trPr>
        <w:tc>
          <w:tcPr>
            <w:tcW w:w="3681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МАЛЬОВАНИЙ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Іванович</w:t>
            </w:r>
          </w:p>
        </w:tc>
        <w:tc>
          <w:tcPr>
            <w:tcW w:w="425" w:type="dxa"/>
          </w:tcPr>
          <w:p w:rsidR="00840CA8" w:rsidRDefault="00840CA8" w:rsidP="001525D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239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державного контролю та нагляду за безпекою на наземному транспорті управління Укртрансбезпеки у Дніпропетровській області (за згодою)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</w:p>
        </w:tc>
      </w:tr>
      <w:tr w:rsidR="00840CA8" w:rsidRPr="00C86007" w:rsidTr="00F216B6">
        <w:trPr>
          <w:trHeight w:val="317"/>
        </w:trPr>
        <w:tc>
          <w:tcPr>
            <w:tcW w:w="3681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ОРЛОВСЬКИЙ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Олег Володимирович</w:t>
            </w:r>
          </w:p>
        </w:tc>
        <w:tc>
          <w:tcPr>
            <w:tcW w:w="425" w:type="dxa"/>
          </w:tcPr>
          <w:p w:rsidR="00840CA8" w:rsidRDefault="00840CA8" w:rsidP="001525D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239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бюро по безпеці дорожнього руху АТЦ ПАТ НЗФ (за згодою)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</w:p>
        </w:tc>
      </w:tr>
      <w:tr w:rsidR="00840CA8" w:rsidRPr="00C86007" w:rsidTr="00F216B6">
        <w:trPr>
          <w:trHeight w:val="317"/>
        </w:trPr>
        <w:tc>
          <w:tcPr>
            <w:tcW w:w="3681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ОСАДЧИЙ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Володимир Анатолійович</w:t>
            </w:r>
          </w:p>
        </w:tc>
        <w:tc>
          <w:tcPr>
            <w:tcW w:w="425" w:type="dxa"/>
          </w:tcPr>
          <w:p w:rsidR="00840CA8" w:rsidRDefault="00840CA8" w:rsidP="001525D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239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КП «Міськавтодор-1» НМР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</w:p>
        </w:tc>
      </w:tr>
      <w:tr w:rsidR="00840CA8" w:rsidRPr="00BA22A6" w:rsidTr="00F216B6">
        <w:trPr>
          <w:trHeight w:val="317"/>
        </w:trPr>
        <w:tc>
          <w:tcPr>
            <w:tcW w:w="3681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СЄРОВ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Антон Сергійович</w:t>
            </w:r>
          </w:p>
        </w:tc>
        <w:tc>
          <w:tcPr>
            <w:tcW w:w="425" w:type="dxa"/>
          </w:tcPr>
          <w:p w:rsidR="00840CA8" w:rsidRDefault="00840CA8" w:rsidP="001525D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239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Нікопольської міської громадської спортивно-оздоровчої організації інвалідів «Аква» (за згодою)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</w:p>
        </w:tc>
      </w:tr>
      <w:tr w:rsidR="00840CA8" w:rsidRPr="00C86007" w:rsidTr="00F216B6">
        <w:trPr>
          <w:trHeight w:val="317"/>
        </w:trPr>
        <w:tc>
          <w:tcPr>
            <w:tcW w:w="3681" w:type="dxa"/>
          </w:tcPr>
          <w:p w:rsidR="00840CA8" w:rsidRDefault="00840CA8" w:rsidP="001525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СІДЬКО</w:t>
            </w:r>
          </w:p>
          <w:p w:rsidR="00840CA8" w:rsidRPr="00C86007" w:rsidRDefault="00840CA8" w:rsidP="001525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Світлана Дмитрівна</w:t>
            </w:r>
          </w:p>
        </w:tc>
        <w:tc>
          <w:tcPr>
            <w:tcW w:w="425" w:type="dxa"/>
          </w:tcPr>
          <w:p w:rsidR="00840CA8" w:rsidRDefault="00840CA8" w:rsidP="001525DE">
            <w:pPr>
              <w:jc w:val="center"/>
            </w:pPr>
            <w:r w:rsidRPr="00DA50BA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239" w:type="dxa"/>
          </w:tcPr>
          <w:p w:rsidR="00840CA8" w:rsidRPr="0093743F" w:rsidRDefault="00840CA8" w:rsidP="001525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93743F">
              <w:rPr>
                <w:sz w:val="28"/>
                <w:szCs w:val="28"/>
                <w:lang w:val="uk-UA"/>
              </w:rPr>
              <w:t>ачальник управління економічної політики</w:t>
            </w:r>
          </w:p>
          <w:p w:rsidR="00840CA8" w:rsidRPr="0093743F" w:rsidRDefault="00840CA8" w:rsidP="001525DE">
            <w:pPr>
              <w:rPr>
                <w:sz w:val="28"/>
                <w:szCs w:val="28"/>
                <w:lang w:val="uk-UA"/>
              </w:rPr>
            </w:pPr>
          </w:p>
        </w:tc>
      </w:tr>
      <w:tr w:rsidR="00840CA8" w:rsidRPr="00C86007" w:rsidTr="00F216B6">
        <w:trPr>
          <w:trHeight w:val="317"/>
        </w:trPr>
        <w:tc>
          <w:tcPr>
            <w:tcW w:w="3681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ЧМІЛЬ</w:t>
            </w:r>
          </w:p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 w:rsidRPr="00365B1F">
              <w:rPr>
                <w:sz w:val="28"/>
                <w:szCs w:val="28"/>
                <w:lang w:val="uk-UA"/>
              </w:rPr>
              <w:t>Людмила Василівна</w:t>
            </w:r>
          </w:p>
        </w:tc>
        <w:tc>
          <w:tcPr>
            <w:tcW w:w="425" w:type="dxa"/>
          </w:tcPr>
          <w:p w:rsidR="00840CA8" w:rsidRPr="00DA50BA" w:rsidRDefault="00840CA8" w:rsidP="001525D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239" w:type="dxa"/>
          </w:tcPr>
          <w:p w:rsidR="00840CA8" w:rsidRDefault="00840CA8" w:rsidP="000B11F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Управління комунального майна Нікопольської міської ради</w:t>
            </w:r>
          </w:p>
          <w:p w:rsidR="00840CA8" w:rsidRPr="0093743F" w:rsidRDefault="00840CA8" w:rsidP="000B11F2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840CA8" w:rsidRDefault="00840CA8" w:rsidP="00493071">
      <w:pPr>
        <w:jc w:val="both"/>
        <w:rPr>
          <w:noProof/>
          <w:sz w:val="28"/>
          <w:szCs w:val="28"/>
          <w:lang w:val="uk-UA"/>
        </w:rPr>
      </w:pPr>
    </w:p>
    <w:p w:rsidR="00840CA8" w:rsidRDefault="00840CA8" w:rsidP="00493071">
      <w:pPr>
        <w:jc w:val="both"/>
        <w:rPr>
          <w:noProof/>
          <w:sz w:val="28"/>
          <w:szCs w:val="28"/>
          <w:lang w:val="uk-UA"/>
        </w:rPr>
      </w:pPr>
    </w:p>
    <w:p w:rsidR="00840CA8" w:rsidRPr="001525DE" w:rsidRDefault="00840CA8" w:rsidP="00493071">
      <w:pPr>
        <w:jc w:val="both"/>
        <w:rPr>
          <w:noProof/>
          <w:sz w:val="28"/>
          <w:szCs w:val="28"/>
          <w:lang w:val="uk-UA"/>
        </w:rPr>
      </w:pPr>
      <w:r w:rsidRPr="001525DE">
        <w:rPr>
          <w:noProof/>
          <w:sz w:val="28"/>
          <w:szCs w:val="28"/>
          <w:lang w:val="uk-UA"/>
        </w:rPr>
        <w:t xml:space="preserve">Начальник управління </w:t>
      </w:r>
    </w:p>
    <w:p w:rsidR="00840CA8" w:rsidRPr="001525DE" w:rsidRDefault="00840CA8">
      <w:pPr>
        <w:rPr>
          <w:sz w:val="28"/>
          <w:szCs w:val="28"/>
          <w:lang w:val="uk-UA"/>
        </w:rPr>
      </w:pPr>
      <w:r w:rsidRPr="001525DE">
        <w:rPr>
          <w:sz w:val="28"/>
          <w:szCs w:val="28"/>
          <w:lang w:val="uk-UA"/>
        </w:rPr>
        <w:t>житлово-комунального господарства</w:t>
      </w:r>
    </w:p>
    <w:p w:rsidR="00840CA8" w:rsidRDefault="00840CA8">
      <w:pPr>
        <w:rPr>
          <w:sz w:val="28"/>
          <w:szCs w:val="28"/>
          <w:lang w:val="uk-UA"/>
        </w:rPr>
      </w:pPr>
      <w:r w:rsidRPr="001525DE">
        <w:rPr>
          <w:sz w:val="28"/>
          <w:szCs w:val="28"/>
          <w:lang w:val="uk-UA"/>
        </w:rPr>
        <w:t>Нікопольської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В.О. Зінченко</w:t>
      </w:r>
    </w:p>
    <w:p w:rsidR="00840CA8" w:rsidRDefault="00840CA8">
      <w:pPr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Default="00840CA8" w:rsidP="00D2434D">
      <w:pPr>
        <w:ind w:firstLine="708"/>
        <w:jc w:val="both"/>
        <w:rPr>
          <w:sz w:val="28"/>
          <w:szCs w:val="28"/>
          <w:lang w:val="uk-UA"/>
        </w:rPr>
      </w:pPr>
    </w:p>
    <w:p w:rsidR="00840CA8" w:rsidRPr="00D2434D" w:rsidRDefault="00840CA8" w:rsidP="00D2434D">
      <w:pPr>
        <w:ind w:firstLine="708"/>
        <w:jc w:val="both"/>
        <w:rPr>
          <w:noProof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Розпорядження підготовлено управлінням </w:t>
      </w:r>
      <w:r w:rsidRPr="00D2434D">
        <w:rPr>
          <w:sz w:val="28"/>
          <w:szCs w:val="28"/>
          <w:lang w:val="uk-UA"/>
        </w:rPr>
        <w:t>житлово-комунального господарства Нікопольської міської ради</w:t>
      </w:r>
    </w:p>
    <w:p w:rsidR="00840CA8" w:rsidRDefault="00840CA8" w:rsidP="00D2434D">
      <w:pPr>
        <w:rPr>
          <w:noProof/>
          <w:color w:val="FF0000"/>
          <w:sz w:val="28"/>
          <w:szCs w:val="28"/>
          <w:lang w:val="uk-UA"/>
        </w:rPr>
      </w:pPr>
    </w:p>
    <w:p w:rsidR="00840CA8" w:rsidRDefault="00840CA8" w:rsidP="00D2434D">
      <w:pPr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Начальник управління</w:t>
      </w:r>
      <w:r>
        <w:rPr>
          <w:noProof/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/>
        </w:rPr>
        <w:tab/>
        <w:t>В.О. Зінченко</w:t>
      </w:r>
    </w:p>
    <w:p w:rsidR="00840CA8" w:rsidRDefault="00840CA8" w:rsidP="00D2434D">
      <w:pPr>
        <w:rPr>
          <w:noProof/>
          <w:sz w:val="28"/>
          <w:szCs w:val="28"/>
          <w:lang w:val="uk-UA"/>
        </w:rPr>
      </w:pPr>
    </w:p>
    <w:p w:rsidR="00840CA8" w:rsidRDefault="00840CA8" w:rsidP="00D2434D">
      <w:pPr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Завізували:</w:t>
      </w:r>
    </w:p>
    <w:p w:rsidR="00840CA8" w:rsidRDefault="00840CA8" w:rsidP="00D2434D">
      <w:pPr>
        <w:rPr>
          <w:noProof/>
          <w:sz w:val="28"/>
          <w:szCs w:val="28"/>
          <w:lang w:val="uk-UA"/>
        </w:rPr>
      </w:pPr>
    </w:p>
    <w:p w:rsidR="00840CA8" w:rsidRDefault="00840CA8" w:rsidP="00D2434D">
      <w:pPr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Керуючий справами виконкому</w:t>
      </w:r>
      <w:r>
        <w:rPr>
          <w:noProof/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/>
        </w:rPr>
        <w:tab/>
        <w:t>І.В. Харченко</w:t>
      </w:r>
    </w:p>
    <w:p w:rsidR="00840CA8" w:rsidRDefault="00840CA8" w:rsidP="00D2434D">
      <w:pPr>
        <w:rPr>
          <w:noProof/>
          <w:sz w:val="28"/>
          <w:szCs w:val="28"/>
          <w:lang w:val="uk-UA"/>
        </w:rPr>
      </w:pPr>
    </w:p>
    <w:p w:rsidR="00840CA8" w:rsidRDefault="00840CA8" w:rsidP="00D2434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Ю.О. Сокол</w:t>
      </w:r>
    </w:p>
    <w:p w:rsidR="00840CA8" w:rsidRDefault="00840CA8" w:rsidP="00D2434D">
      <w:pPr>
        <w:rPr>
          <w:sz w:val="28"/>
          <w:szCs w:val="28"/>
          <w:lang w:val="uk-UA"/>
        </w:rPr>
      </w:pPr>
    </w:p>
    <w:p w:rsidR="00840CA8" w:rsidRDefault="00840CA8" w:rsidP="00D2434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С.П. Загрудна</w:t>
      </w:r>
    </w:p>
    <w:p w:rsidR="00840CA8" w:rsidRDefault="00840CA8" w:rsidP="00D2434D">
      <w:pPr>
        <w:rPr>
          <w:sz w:val="28"/>
          <w:szCs w:val="28"/>
          <w:lang w:val="uk-UA"/>
        </w:rPr>
      </w:pPr>
    </w:p>
    <w:p w:rsidR="00840CA8" w:rsidRDefault="00840CA8" w:rsidP="00D2434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голови-</w:t>
      </w:r>
    </w:p>
    <w:p w:rsidR="00840CA8" w:rsidRDefault="00840CA8" w:rsidP="00D2434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фінансового управління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О.М. Давидко</w:t>
      </w:r>
    </w:p>
    <w:p w:rsidR="00840CA8" w:rsidRDefault="00840CA8" w:rsidP="00D2434D">
      <w:pPr>
        <w:rPr>
          <w:sz w:val="28"/>
          <w:szCs w:val="28"/>
          <w:lang w:val="uk-UA"/>
        </w:rPr>
      </w:pPr>
    </w:p>
    <w:p w:rsidR="00840CA8" w:rsidRPr="001525DE" w:rsidRDefault="00840CA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правової політики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Д.В. Вінтоняк</w:t>
      </w:r>
    </w:p>
    <w:sectPr w:rsidR="00840CA8" w:rsidRPr="001525DE" w:rsidSect="00DE5903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3F47"/>
    <w:rsid w:val="0009261A"/>
    <w:rsid w:val="000B11F2"/>
    <w:rsid w:val="001525DE"/>
    <w:rsid w:val="001C5E96"/>
    <w:rsid w:val="001E7D9B"/>
    <w:rsid w:val="001F5337"/>
    <w:rsid w:val="002279CF"/>
    <w:rsid w:val="00280C6B"/>
    <w:rsid w:val="00332CD5"/>
    <w:rsid w:val="00365B1F"/>
    <w:rsid w:val="00433981"/>
    <w:rsid w:val="0045625B"/>
    <w:rsid w:val="00493071"/>
    <w:rsid w:val="005E7E88"/>
    <w:rsid w:val="00645385"/>
    <w:rsid w:val="0065347A"/>
    <w:rsid w:val="007F6C20"/>
    <w:rsid w:val="00840CA8"/>
    <w:rsid w:val="00872A63"/>
    <w:rsid w:val="0093743F"/>
    <w:rsid w:val="00943F47"/>
    <w:rsid w:val="00973F15"/>
    <w:rsid w:val="009845D0"/>
    <w:rsid w:val="00A027B4"/>
    <w:rsid w:val="00A177FD"/>
    <w:rsid w:val="00A40B29"/>
    <w:rsid w:val="00A914DE"/>
    <w:rsid w:val="00B12A98"/>
    <w:rsid w:val="00B659F4"/>
    <w:rsid w:val="00BA22A6"/>
    <w:rsid w:val="00BE6FBB"/>
    <w:rsid w:val="00BF1648"/>
    <w:rsid w:val="00BF3CA1"/>
    <w:rsid w:val="00C02C47"/>
    <w:rsid w:val="00C345C5"/>
    <w:rsid w:val="00C86007"/>
    <w:rsid w:val="00CE5C60"/>
    <w:rsid w:val="00D2434D"/>
    <w:rsid w:val="00D41F38"/>
    <w:rsid w:val="00DA50BA"/>
    <w:rsid w:val="00DE5903"/>
    <w:rsid w:val="00F216B6"/>
    <w:rsid w:val="00FD0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07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3071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3071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paragraph" w:customStyle="1" w:styleId="a">
    <w:name w:val="Стиль"/>
    <w:basedOn w:val="Normal"/>
    <w:next w:val="Title"/>
    <w:uiPriority w:val="99"/>
    <w:rsid w:val="00493071"/>
    <w:pPr>
      <w:jc w:val="center"/>
    </w:pPr>
    <w:rPr>
      <w:b/>
      <w:szCs w:val="20"/>
      <w:lang w:val="uk-UA"/>
    </w:rPr>
  </w:style>
  <w:style w:type="paragraph" w:styleId="Title">
    <w:name w:val="Title"/>
    <w:basedOn w:val="Normal"/>
    <w:next w:val="Normal"/>
    <w:link w:val="TitleChar"/>
    <w:uiPriority w:val="99"/>
    <w:qFormat/>
    <w:rsid w:val="00493071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493071"/>
    <w:rPr>
      <w:rFonts w:ascii="Calibri Light" w:hAnsi="Calibri Light" w:cs="Times New Roman"/>
      <w:spacing w:val="-10"/>
      <w:kern w:val="28"/>
      <w:sz w:val="56"/>
      <w:szCs w:val="5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280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0C6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54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445</TotalTime>
  <Pages>4</Pages>
  <Words>496</Words>
  <Characters>2828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512emkh</cp:lastModifiedBy>
  <cp:revision>23</cp:revision>
  <cp:lastPrinted>2016-09-16T12:07:00Z</cp:lastPrinted>
  <dcterms:created xsi:type="dcterms:W3CDTF">2016-09-01T11:06:00Z</dcterms:created>
  <dcterms:modified xsi:type="dcterms:W3CDTF">2016-09-26T11:33:00Z</dcterms:modified>
</cp:coreProperties>
</file>